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887A8" w14:textId="53CCAA32" w:rsidR="005375CC" w:rsidRDefault="005375CC" w:rsidP="00DF7875">
      <w:pPr>
        <w:jc w:val="center"/>
        <w:rPr>
          <w:rFonts w:ascii="Calibri" w:hAnsi="Calibri"/>
          <w:b/>
          <w:bCs/>
          <w:sz w:val="28"/>
        </w:rPr>
      </w:pPr>
    </w:p>
    <w:p w14:paraId="19292C8C" w14:textId="350B65AC" w:rsidR="005375CC" w:rsidRDefault="005375CC" w:rsidP="00DF7875">
      <w:pPr>
        <w:jc w:val="center"/>
        <w:rPr>
          <w:rFonts w:ascii="Calibri" w:hAnsi="Calibri"/>
          <w:b/>
          <w:bCs/>
          <w:sz w:val="28"/>
        </w:rPr>
      </w:pPr>
    </w:p>
    <w:p w14:paraId="4BB1BACC" w14:textId="114850CD" w:rsidR="005829B8" w:rsidRDefault="00A13F66" w:rsidP="0079786B">
      <w:pPr>
        <w:jc w:val="center"/>
        <w:rPr>
          <w:rFonts w:ascii="Calibri" w:hAnsi="Calibri"/>
          <w:b/>
          <w:bCs/>
          <w:sz w:val="44"/>
          <w:szCs w:val="44"/>
        </w:rPr>
      </w:pPr>
      <w:r w:rsidRPr="000B245D">
        <w:rPr>
          <w:b/>
          <w:noProof/>
          <w:color w:val="FFFFFF" w:themeColor="background1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37F118" wp14:editId="2712A602">
                <wp:simplePos x="0" y="0"/>
                <wp:positionH relativeFrom="column">
                  <wp:posOffset>-4445</wp:posOffset>
                </wp:positionH>
                <wp:positionV relativeFrom="paragraph">
                  <wp:posOffset>40005</wp:posOffset>
                </wp:positionV>
                <wp:extent cx="4838700" cy="727710"/>
                <wp:effectExtent l="0" t="0" r="19050" b="15240"/>
                <wp:wrapNone/>
                <wp:docPr id="2" name="Seta: Pentágon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77C8A2AF-47F1-E965-1693-7547C3D3EDC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8700" cy="727710"/>
                        </a:xfrm>
                        <a:prstGeom prst="homePlate">
                          <a:avLst/>
                        </a:prstGeom>
                        <a:solidFill>
                          <a:srgbClr val="8FAD1A"/>
                        </a:solidFill>
                        <a:ln>
                          <a:solidFill>
                            <a:srgbClr val="8FAD1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AA13C9" w14:textId="76C0CEA5" w:rsidR="00D33D9B" w:rsidRPr="00DC6445" w:rsidRDefault="00D33D9B" w:rsidP="00DC6445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light1"/>
                                <w:kern w:val="24"/>
                                <w:sz w:val="40"/>
                                <w:szCs w:val="40"/>
                              </w:rPr>
                            </w:pPr>
                            <w:r w:rsidRPr="00DC6445"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light1"/>
                                <w:kern w:val="24"/>
                                <w:sz w:val="40"/>
                                <w:szCs w:val="40"/>
                              </w:rPr>
                              <w:t>DECLARAÇÃO DE COMPROMETIMENTO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37F118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Seta: Pentágono 1" o:spid="_x0000_s1026" type="#_x0000_t15" style="position:absolute;left:0;text-align:left;margin-left:-.35pt;margin-top:3.15pt;width:381pt;height:5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" adj="19976" fillcolor="#8fad1a" strokecolor="#8fad1a" strokeweight="2pt">
                <v:textbox>
                  <w:txbxContent>
                    <w:p w14:paraId="13AA13C9" w14:textId="76C0CEA5" w:rsidR="00D33D9B" w:rsidRPr="00DC6445" w:rsidRDefault="00D33D9B" w:rsidP="00DC6445">
                      <w:pPr>
                        <w:rPr>
                          <w:rFonts w:ascii="Calibri" w:hAnsi="Calibri" w:cs="Calibri"/>
                          <w:b/>
                          <w:bCs/>
                          <w:color w:val="FFFFFF" w:themeColor="light1"/>
                          <w:kern w:val="24"/>
                          <w:sz w:val="40"/>
                          <w:szCs w:val="40"/>
                        </w:rPr>
                      </w:pPr>
                      <w:r w:rsidRPr="00DC6445">
                        <w:rPr>
                          <w:rFonts w:ascii="Calibri" w:hAnsi="Calibri" w:cs="Calibri"/>
                          <w:b/>
                          <w:bCs/>
                          <w:color w:val="FFFFFF" w:themeColor="light1"/>
                          <w:kern w:val="24"/>
                          <w:sz w:val="40"/>
                          <w:szCs w:val="40"/>
                        </w:rPr>
                        <w:t>DECLARAÇÃO DE COMPROMETIMENTO</w:t>
                      </w:r>
                    </w:p>
                  </w:txbxContent>
                </v:textbox>
              </v:shape>
            </w:pict>
          </mc:Fallback>
        </mc:AlternateContent>
      </w:r>
    </w:p>
    <w:p w14:paraId="7C181E1E" w14:textId="660D54D2" w:rsidR="005375CC" w:rsidRPr="00512469" w:rsidRDefault="005375CC" w:rsidP="00DF7875">
      <w:pPr>
        <w:rPr>
          <w:rFonts w:ascii="Calibri" w:hAnsi="Calibri"/>
        </w:rPr>
      </w:pPr>
    </w:p>
    <w:p w14:paraId="44484F26" w14:textId="03EC9CC3" w:rsidR="005375CC" w:rsidRPr="00512469" w:rsidRDefault="005375CC" w:rsidP="00DF7875">
      <w:pPr>
        <w:rPr>
          <w:rFonts w:ascii="Calibri" w:hAnsi="Calibri"/>
        </w:rPr>
      </w:pPr>
    </w:p>
    <w:p w14:paraId="25112E29" w14:textId="6EBFDF1E" w:rsidR="005375CC" w:rsidRDefault="005375CC" w:rsidP="00DF7875">
      <w:pPr>
        <w:rPr>
          <w:rFonts w:ascii="Calibri" w:hAnsi="Calibri"/>
        </w:rPr>
      </w:pPr>
    </w:p>
    <w:p w14:paraId="1F24AE11" w14:textId="6FB6A33A" w:rsidR="005375CC" w:rsidRDefault="005375CC" w:rsidP="00DF7875">
      <w:pPr>
        <w:rPr>
          <w:rFonts w:ascii="Calibri" w:hAnsi="Calibri"/>
        </w:rPr>
      </w:pPr>
    </w:p>
    <w:p w14:paraId="10DE7038" w14:textId="77777777" w:rsidR="005375CC" w:rsidRPr="00512469" w:rsidRDefault="005375CC" w:rsidP="00DF7875">
      <w:pPr>
        <w:jc w:val="both"/>
        <w:rPr>
          <w:rFonts w:ascii="Calibri" w:hAnsi="Calibri" w:cs="Arial"/>
        </w:rPr>
      </w:pPr>
      <w:r w:rsidRPr="00512469">
        <w:rPr>
          <w:rFonts w:ascii="Calibri" w:hAnsi="Calibri" w:cs="Arial"/>
        </w:rPr>
        <w:t xml:space="preserve">Comprometo-me </w:t>
      </w:r>
      <w:r w:rsidR="0079786B">
        <w:rPr>
          <w:rFonts w:ascii="Calibri" w:hAnsi="Calibri" w:cs="Arial"/>
        </w:rPr>
        <w:t>em</w:t>
      </w:r>
      <w:r w:rsidRPr="00512469">
        <w:rPr>
          <w:rFonts w:ascii="Calibri" w:hAnsi="Calibri" w:cs="Arial"/>
        </w:rPr>
        <w:t xml:space="preserve"> apoiar o Programa Atuação Responsável®, coordenado no Brasil pela Associação Brasileira da Indústria Química </w:t>
      </w:r>
      <w:r w:rsidR="0079786B">
        <w:rPr>
          <w:rFonts w:ascii="Calibri" w:hAnsi="Calibri" w:cs="Arial"/>
        </w:rPr>
        <w:t xml:space="preserve">- </w:t>
      </w:r>
      <w:r w:rsidRPr="00512469">
        <w:rPr>
          <w:rFonts w:ascii="Calibri" w:hAnsi="Calibri" w:cs="Arial"/>
        </w:rPr>
        <w:t xml:space="preserve">Abiquim. </w:t>
      </w:r>
      <w:r w:rsidR="0079786B">
        <w:rPr>
          <w:rFonts w:ascii="Calibri" w:hAnsi="Calibri" w:cs="Arial"/>
        </w:rPr>
        <w:t>Este programa incentiva as empresas a fortalecer suas ações em saúde, segurança e meio ambiente, dos processos, produtos e instalações.</w:t>
      </w:r>
    </w:p>
    <w:p w14:paraId="4083C13A" w14:textId="77777777" w:rsidR="005375CC" w:rsidRPr="00512469" w:rsidRDefault="005375CC" w:rsidP="00DF7875">
      <w:pPr>
        <w:jc w:val="both"/>
        <w:rPr>
          <w:rFonts w:ascii="Calibri" w:hAnsi="Calibri" w:cs="Arial"/>
        </w:rPr>
      </w:pPr>
    </w:p>
    <w:p w14:paraId="1998A058" w14:textId="372E3CF1" w:rsidR="0079786B" w:rsidRDefault="005375CC" w:rsidP="00DF7875">
      <w:pPr>
        <w:jc w:val="both"/>
        <w:rPr>
          <w:rFonts w:ascii="Calibri" w:hAnsi="Calibri" w:cs="Arial"/>
        </w:rPr>
      </w:pPr>
      <w:r w:rsidRPr="00512469">
        <w:rPr>
          <w:rFonts w:ascii="Calibri" w:hAnsi="Calibri" w:cs="Arial"/>
        </w:rPr>
        <w:t>Com a implementação dos princípios preconizados pel</w:t>
      </w:r>
      <w:r w:rsidR="0079786B">
        <w:rPr>
          <w:rFonts w:ascii="Calibri" w:hAnsi="Calibri" w:cs="Arial"/>
        </w:rPr>
        <w:t>as ações d</w:t>
      </w:r>
      <w:r w:rsidRPr="00512469">
        <w:rPr>
          <w:rFonts w:ascii="Calibri" w:hAnsi="Calibri" w:cs="Arial"/>
        </w:rPr>
        <w:t xml:space="preserve">o </w:t>
      </w:r>
      <w:r w:rsidR="00A615A8">
        <w:rPr>
          <w:rFonts w:ascii="Calibri" w:hAnsi="Calibri" w:cs="Arial"/>
        </w:rPr>
        <w:t xml:space="preserve">Programa </w:t>
      </w:r>
      <w:r w:rsidRPr="00512469">
        <w:rPr>
          <w:rFonts w:ascii="Calibri" w:hAnsi="Calibri" w:cs="Arial"/>
        </w:rPr>
        <w:t xml:space="preserve">Atuação Responsável®, </w:t>
      </w:r>
      <w:r w:rsidR="0079786B">
        <w:rPr>
          <w:rFonts w:ascii="Calibri" w:hAnsi="Calibri" w:cs="Arial"/>
        </w:rPr>
        <w:t xml:space="preserve">minha empresa continuará a aperfeiçoar o desempenho em meio ambiente, saúde e segurança, a disseminar os princípios do Programa na cadeia de valor e </w:t>
      </w:r>
      <w:r w:rsidR="00122456">
        <w:rPr>
          <w:rFonts w:ascii="Calibri" w:hAnsi="Calibri" w:cs="Arial"/>
        </w:rPr>
        <w:t xml:space="preserve">a </w:t>
      </w:r>
      <w:r w:rsidR="0079786B">
        <w:rPr>
          <w:rFonts w:ascii="Calibri" w:hAnsi="Calibri" w:cs="Arial"/>
        </w:rPr>
        <w:t>atender às expectativas da população.</w:t>
      </w:r>
    </w:p>
    <w:p w14:paraId="0F4C1462" w14:textId="77777777" w:rsidR="005375CC" w:rsidRPr="00512469" w:rsidRDefault="005375CC" w:rsidP="00DF7875">
      <w:pPr>
        <w:jc w:val="both"/>
        <w:rPr>
          <w:rFonts w:ascii="Calibri" w:hAnsi="Calibri" w:cs="Arial"/>
        </w:rPr>
      </w:pPr>
    </w:p>
    <w:p w14:paraId="74B6A0DB" w14:textId="7B291A1C" w:rsidR="0079786B" w:rsidRDefault="005375CC" w:rsidP="00DF7875">
      <w:pPr>
        <w:jc w:val="both"/>
        <w:rPr>
          <w:rFonts w:ascii="Calibri" w:hAnsi="Calibri" w:cs="Arial"/>
        </w:rPr>
      </w:pPr>
      <w:r w:rsidRPr="00512469">
        <w:rPr>
          <w:rFonts w:ascii="Calibri" w:hAnsi="Calibri" w:cs="Arial"/>
        </w:rPr>
        <w:t xml:space="preserve">Implementando as ações do </w:t>
      </w:r>
      <w:r w:rsidR="00A615A8">
        <w:rPr>
          <w:rFonts w:ascii="Calibri" w:hAnsi="Calibri" w:cs="Arial"/>
        </w:rPr>
        <w:t xml:space="preserve">Programa </w:t>
      </w:r>
      <w:r w:rsidRPr="00512469">
        <w:rPr>
          <w:rFonts w:ascii="Calibri" w:hAnsi="Calibri" w:cs="Arial"/>
        </w:rPr>
        <w:t xml:space="preserve">Atuação Responsável®, </w:t>
      </w:r>
      <w:r w:rsidR="0079786B">
        <w:rPr>
          <w:rFonts w:ascii="Calibri" w:hAnsi="Calibri" w:cs="Arial"/>
        </w:rPr>
        <w:t>minha companhia está fazendo a sua parte na melhoria da qualidade de vida da sociedade.</w:t>
      </w:r>
    </w:p>
    <w:p w14:paraId="1D45E6AD" w14:textId="77777777" w:rsidR="005375CC" w:rsidRDefault="005375CC" w:rsidP="00DF7875">
      <w:pPr>
        <w:rPr>
          <w:rFonts w:ascii="Calibri" w:hAnsi="Calibri"/>
        </w:rPr>
      </w:pPr>
    </w:p>
    <w:p w14:paraId="1DAF2ABB" w14:textId="77777777" w:rsidR="005375CC" w:rsidRDefault="005375CC" w:rsidP="00DF7875">
      <w:pPr>
        <w:rPr>
          <w:rFonts w:ascii="Calibri" w:hAnsi="Calibri"/>
        </w:rPr>
      </w:pPr>
    </w:p>
    <w:p w14:paraId="6406FE08" w14:textId="77777777" w:rsidR="005375CC" w:rsidRDefault="005375CC" w:rsidP="00DF7875">
      <w:pPr>
        <w:rPr>
          <w:rFonts w:ascii="Calibri" w:hAnsi="Calibri"/>
        </w:rPr>
      </w:pPr>
    </w:p>
    <w:p w14:paraId="7B4C5849" w14:textId="77777777" w:rsidR="005375CC" w:rsidRPr="00512469" w:rsidRDefault="005375CC" w:rsidP="00233150">
      <w:pPr>
        <w:rPr>
          <w:rFonts w:ascii="Calibri" w:hAnsi="Calibri"/>
        </w:rPr>
      </w:pPr>
      <w:r>
        <w:rPr>
          <w:rFonts w:ascii="Calibri" w:hAnsi="Calibri"/>
        </w:rPr>
        <w:t>___________________________________</w:t>
      </w:r>
    </w:p>
    <w:p w14:paraId="3AE3F17D" w14:textId="199880CB" w:rsidR="005375CC" w:rsidRPr="007533BF" w:rsidRDefault="005375CC" w:rsidP="00DF7875">
      <w:pPr>
        <w:rPr>
          <w:rFonts w:ascii="Calibri" w:hAnsi="Calibri"/>
          <w:sz w:val="22"/>
          <w:szCs w:val="22"/>
        </w:rPr>
      </w:pPr>
      <w:r w:rsidRPr="00384ECA">
        <w:rPr>
          <w:rFonts w:ascii="Calibri" w:hAnsi="Calibri"/>
          <w:b/>
          <w:bCs/>
          <w:sz w:val="22"/>
          <w:szCs w:val="22"/>
        </w:rPr>
        <w:t>Nome</w:t>
      </w:r>
      <w:r w:rsidRPr="007533BF">
        <w:rPr>
          <w:rFonts w:ascii="Calibri" w:hAnsi="Calibri"/>
          <w:sz w:val="22"/>
          <w:szCs w:val="22"/>
        </w:rPr>
        <w:t>:</w:t>
      </w:r>
      <w:r w:rsidR="004B4DE8">
        <w:rPr>
          <w:rFonts w:ascii="Calibri" w:hAnsi="Calibri"/>
          <w:sz w:val="22"/>
          <w:szCs w:val="22"/>
        </w:rPr>
        <w:t xml:space="preserve"> </w:t>
      </w:r>
      <w:r w:rsidR="006A6C03">
        <w:rPr>
          <w:rFonts w:ascii="Calibri" w:hAnsi="Calibri"/>
          <w:sz w:val="22"/>
          <w:szCs w:val="22"/>
        </w:rPr>
        <w:t>[</w:t>
      </w:r>
      <w:r w:rsidR="00F96116">
        <w:rPr>
          <w:rFonts w:ascii="Calibri" w:hAnsi="Calibri"/>
          <w:sz w:val="22"/>
          <w:szCs w:val="22"/>
        </w:rPr>
        <w:t xml:space="preserve">Nome </w:t>
      </w:r>
      <w:r w:rsidR="004B4DE8">
        <w:rPr>
          <w:rFonts w:ascii="Calibri" w:hAnsi="Calibri"/>
          <w:sz w:val="22"/>
          <w:szCs w:val="22"/>
        </w:rPr>
        <w:t>do principal executivo</w:t>
      </w:r>
      <w:r w:rsidR="006A6C03">
        <w:rPr>
          <w:rFonts w:ascii="Calibri" w:hAnsi="Calibri"/>
          <w:sz w:val="22"/>
          <w:szCs w:val="22"/>
        </w:rPr>
        <w:t xml:space="preserve"> da empresa]</w:t>
      </w:r>
    </w:p>
    <w:p w14:paraId="55B423BF" w14:textId="77777777" w:rsidR="00802549" w:rsidRDefault="005375CC" w:rsidP="00802549">
      <w:pPr>
        <w:rPr>
          <w:rFonts w:ascii="Calibri" w:hAnsi="Calibri"/>
          <w:sz w:val="22"/>
          <w:szCs w:val="22"/>
        </w:rPr>
      </w:pPr>
      <w:r w:rsidRPr="00384ECA">
        <w:rPr>
          <w:rFonts w:ascii="Calibri" w:hAnsi="Calibri"/>
          <w:b/>
          <w:bCs/>
          <w:sz w:val="22"/>
          <w:szCs w:val="22"/>
        </w:rPr>
        <w:t>Cargo</w:t>
      </w:r>
      <w:r w:rsidRPr="007533BF">
        <w:rPr>
          <w:rFonts w:ascii="Calibri" w:hAnsi="Calibri"/>
          <w:sz w:val="22"/>
          <w:szCs w:val="22"/>
        </w:rPr>
        <w:t>:</w:t>
      </w:r>
    </w:p>
    <w:p w14:paraId="7ACC4055" w14:textId="581EA069" w:rsidR="00DA5308" w:rsidRDefault="005375CC" w:rsidP="00DA5308">
      <w:pPr>
        <w:rPr>
          <w:rFonts w:asciiTheme="minorHAnsi" w:eastAsia="Times New Roman" w:hAnsiTheme="minorHAnsi" w:cstheme="minorHAnsi"/>
          <w:b/>
          <w:sz w:val="28"/>
          <w:szCs w:val="28"/>
          <w:lang w:eastAsia="pt-BR"/>
        </w:rPr>
      </w:pPr>
      <w:r w:rsidRPr="00384ECA">
        <w:rPr>
          <w:rFonts w:ascii="Calibri" w:hAnsi="Calibri"/>
          <w:b/>
          <w:bCs/>
          <w:sz w:val="22"/>
          <w:szCs w:val="22"/>
        </w:rPr>
        <w:t>Empresa</w:t>
      </w:r>
      <w:r w:rsidRPr="0030041D">
        <w:rPr>
          <w:rFonts w:asciiTheme="minorHAnsi" w:hAnsiTheme="minorHAnsi" w:cstheme="minorHAnsi"/>
          <w:sz w:val="22"/>
          <w:szCs w:val="22"/>
        </w:rPr>
        <w:t>:</w:t>
      </w:r>
      <w:r w:rsidR="00944113" w:rsidRPr="0030041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73582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BFB832" wp14:editId="1DDCE3E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" name="AutoShape 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2184D1" w14:textId="77777777" w:rsidR="00A22433" w:rsidRDefault="00A22433" w:rsidP="00A22433">
                            <w: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BFB832" id="AutoShape 2" o:spid="_x0000_s1027" style="position:absolute;margin-left:0;margin-top:0;width:50pt;height:50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" adj="-11796480,,5400" path="al10800,10800@8@8@4@6,10800,10800,10800,10800@9@7l@30@31@17@18@24@25@15@16@32@33xe" filled="f" stroked="f">
                <v:stroke joinstyle="round"/>
                <v:formulas/>
                <v:path o:connecttype="custom" textboxrect="@1,@1,@1,@1"/>
                <o:lock v:ext="edit" selection="t"/>
                <v:textbox>
                  <w:txbxContent>
                    <w:p w14:paraId="642184D1" w14:textId="77777777" w:rsidR="00A22433" w:rsidRDefault="00A22433" w:rsidP="00A22433">
                      <w: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881A3C" w:rsidRPr="00881A3C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BF4554">
        <w:rPr>
          <w:rFonts w:asciiTheme="minorHAnsi" w:hAnsiTheme="minorHAnsi" w:cstheme="minorHAnsi"/>
          <w:b/>
          <w:bCs/>
          <w:sz w:val="28"/>
          <w:szCs w:val="28"/>
        </w:rPr>
        <w:t>&lt;</w:t>
      </w:r>
      <w:r w:rsidR="00D75779">
        <w:rPr>
          <w:rFonts w:asciiTheme="minorHAnsi" w:hAnsiTheme="minorHAnsi" w:cstheme="minorHAnsi"/>
          <w:b/>
          <w:bCs/>
          <w:sz w:val="28"/>
          <w:szCs w:val="28"/>
        </w:rPr>
        <w:t>Razão Social</w:t>
      </w:r>
      <w:r w:rsidR="00BF4554">
        <w:rPr>
          <w:rFonts w:asciiTheme="minorHAnsi" w:hAnsiTheme="minorHAnsi" w:cstheme="minorHAnsi"/>
          <w:b/>
          <w:bCs/>
          <w:sz w:val="28"/>
          <w:szCs w:val="28"/>
        </w:rPr>
        <w:t>&gt;</w:t>
      </w:r>
    </w:p>
    <w:p w14:paraId="08CCF6F1" w14:textId="77777777" w:rsidR="005375CC" w:rsidRPr="007533BF" w:rsidRDefault="005375CC" w:rsidP="00F4221D">
      <w:pPr>
        <w:pStyle w:val="NormalWeb"/>
        <w:rPr>
          <w:rFonts w:ascii="Calibri" w:hAnsi="Calibri"/>
          <w:sz w:val="22"/>
          <w:szCs w:val="22"/>
        </w:rPr>
      </w:pPr>
      <w:r w:rsidRPr="00384ECA">
        <w:rPr>
          <w:rFonts w:ascii="Calibri" w:hAnsi="Calibri"/>
          <w:b/>
          <w:bCs/>
          <w:sz w:val="22"/>
          <w:szCs w:val="22"/>
        </w:rPr>
        <w:t>Data</w:t>
      </w:r>
      <w:r w:rsidRPr="007533BF">
        <w:rPr>
          <w:rFonts w:ascii="Calibri" w:hAnsi="Calibri"/>
          <w:sz w:val="22"/>
          <w:szCs w:val="22"/>
        </w:rPr>
        <w:t xml:space="preserve">: </w:t>
      </w:r>
    </w:p>
    <w:p w14:paraId="3A2A2AFB" w14:textId="77777777" w:rsidR="005375CC" w:rsidRPr="00DF7875" w:rsidRDefault="005375CC" w:rsidP="00DF7875"/>
    <w:sectPr w:rsidR="005375CC" w:rsidRPr="00DF7875" w:rsidSect="004D02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748" w:right="1701" w:bottom="1418" w:left="1701" w:header="397" w:footer="1134" w:gutter="0"/>
      <w:paperSrc w:first="15" w:other="15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3BE84" w14:textId="77777777" w:rsidR="0071685C" w:rsidRDefault="0071685C">
      <w:r>
        <w:separator/>
      </w:r>
    </w:p>
  </w:endnote>
  <w:endnote w:type="continuationSeparator" w:id="0">
    <w:p w14:paraId="0292C1F9" w14:textId="77777777" w:rsidR="0071685C" w:rsidRDefault="00716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 (WN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Univers (WN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B03C1" w14:textId="77777777" w:rsidR="00A77F2A" w:rsidRDefault="00A77F2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A8024" w14:textId="77777777" w:rsidR="00A77F2A" w:rsidRDefault="00A77F2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4BD7B" w14:textId="1D9A3A48" w:rsidR="007533BF" w:rsidRPr="004D02E0" w:rsidRDefault="001774B5" w:rsidP="004D02E0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40BA9554" wp14:editId="42ACC28B">
          <wp:simplePos x="0" y="0"/>
          <wp:positionH relativeFrom="column">
            <wp:posOffset>4848225</wp:posOffset>
          </wp:positionH>
          <wp:positionV relativeFrom="page">
            <wp:posOffset>9902825</wp:posOffset>
          </wp:positionV>
          <wp:extent cx="964565" cy="575310"/>
          <wp:effectExtent l="0" t="0" r="6985" b="0"/>
          <wp:wrapNone/>
          <wp:docPr id="1911529192" name="Imagem 1911529192" descr="Atuação Responsável Verde com Descriç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 descr="Atuação Responsável Verde com Descriçã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4565" cy="575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89700" w14:textId="77777777" w:rsidR="0071685C" w:rsidRDefault="0071685C">
      <w:r>
        <w:separator/>
      </w:r>
    </w:p>
  </w:footnote>
  <w:footnote w:type="continuationSeparator" w:id="0">
    <w:p w14:paraId="780F84B5" w14:textId="77777777" w:rsidR="0071685C" w:rsidRDefault="007168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9E564" w14:textId="77777777" w:rsidR="00A77F2A" w:rsidRDefault="00A77F2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A88D2" w14:textId="77777777" w:rsidR="00A77F2A" w:rsidRDefault="00A77F2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6E333" w14:textId="50758420" w:rsidR="00220B70" w:rsidRDefault="004D02E0">
    <w:pPr>
      <w:pStyle w:val="Cabealho"/>
    </w:pPr>
    <w:r w:rsidRPr="00477D0D">
      <w:rPr>
        <w:noProof/>
      </w:rPr>
      <w:drawing>
        <wp:inline distT="0" distB="0" distL="0" distR="0" wp14:anchorId="475A8E86" wp14:editId="781A8EC8">
          <wp:extent cx="3742952" cy="649225"/>
          <wp:effectExtent l="0" t="0" r="0" b="0"/>
          <wp:docPr id="12" name="Imagem 11" descr="Logotipo&#10;&#10;O conteúdo gerado por IA pode estar incorreto.">
            <a:extLst xmlns:a="http://schemas.openxmlformats.org/drawingml/2006/main">
              <a:ext uri="{FF2B5EF4-FFF2-40B4-BE49-F238E27FC236}">
                <a16:creationId xmlns:a16="http://schemas.microsoft.com/office/drawing/2014/main" id="{53F604FE-500B-FA6F-5262-E4D81746FA9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11" descr="Logotipo&#10;&#10;O conteúdo gerado por IA pode estar incorreto.">
                    <a:extLst>
                      <a:ext uri="{FF2B5EF4-FFF2-40B4-BE49-F238E27FC236}">
                        <a16:creationId xmlns:a16="http://schemas.microsoft.com/office/drawing/2014/main" id="{53F604FE-500B-FA6F-5262-E4D81746FA9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42952" cy="649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228F3"/>
    <w:multiLevelType w:val="multilevel"/>
    <w:tmpl w:val="73BEA038"/>
    <w:lvl w:ilvl="0">
      <w:start w:val="6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20FC1842"/>
    <w:multiLevelType w:val="multilevel"/>
    <w:tmpl w:val="E78A2C80"/>
    <w:lvl w:ilvl="0">
      <w:start w:val="5"/>
      <w:numFmt w:val="decimal"/>
      <w:lvlText w:val="%1"/>
      <w:lvlJc w:val="left"/>
      <w:pPr>
        <w:tabs>
          <w:tab w:val="num" w:pos="675"/>
        </w:tabs>
        <w:ind w:left="675" w:hanging="67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675"/>
        </w:tabs>
        <w:ind w:left="675" w:hanging="675"/>
      </w:pPr>
      <w:rPr>
        <w:rFonts w:cs="Times New Roman"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585A4C64"/>
    <w:multiLevelType w:val="multilevel"/>
    <w:tmpl w:val="CD281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3497A83"/>
    <w:multiLevelType w:val="hybridMultilevel"/>
    <w:tmpl w:val="97EA693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29850428">
    <w:abstractNumId w:val="1"/>
  </w:num>
  <w:num w:numId="2" w16cid:durableId="179004850">
    <w:abstractNumId w:val="0"/>
  </w:num>
  <w:num w:numId="3" w16cid:durableId="983199043">
    <w:abstractNumId w:val="3"/>
  </w:num>
  <w:num w:numId="4" w16cid:durableId="3382350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6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875"/>
    <w:rsid w:val="00007D1A"/>
    <w:rsid w:val="00012740"/>
    <w:rsid w:val="00025D12"/>
    <w:rsid w:val="00033D77"/>
    <w:rsid w:val="00034D41"/>
    <w:rsid w:val="00073DB4"/>
    <w:rsid w:val="000807D6"/>
    <w:rsid w:val="000821B0"/>
    <w:rsid w:val="00097F4C"/>
    <w:rsid w:val="000A694B"/>
    <w:rsid w:val="000C37C2"/>
    <w:rsid w:val="000D7542"/>
    <w:rsid w:val="000E1491"/>
    <w:rsid w:val="000E65F9"/>
    <w:rsid w:val="000F54FE"/>
    <w:rsid w:val="00100414"/>
    <w:rsid w:val="00106719"/>
    <w:rsid w:val="0011148E"/>
    <w:rsid w:val="00114236"/>
    <w:rsid w:val="00115ABA"/>
    <w:rsid w:val="00122456"/>
    <w:rsid w:val="001263B2"/>
    <w:rsid w:val="0012696C"/>
    <w:rsid w:val="00145484"/>
    <w:rsid w:val="001610BB"/>
    <w:rsid w:val="0016353C"/>
    <w:rsid w:val="001638FB"/>
    <w:rsid w:val="00176257"/>
    <w:rsid w:val="001774B5"/>
    <w:rsid w:val="001A6B36"/>
    <w:rsid w:val="001B19DB"/>
    <w:rsid w:val="001B3E8F"/>
    <w:rsid w:val="001B4B37"/>
    <w:rsid w:val="001C15D8"/>
    <w:rsid w:val="001C200F"/>
    <w:rsid w:val="001C4D99"/>
    <w:rsid w:val="001D0B88"/>
    <w:rsid w:val="001D2F6C"/>
    <w:rsid w:val="001D4ED4"/>
    <w:rsid w:val="001E47F2"/>
    <w:rsid w:val="001E508D"/>
    <w:rsid w:val="00207604"/>
    <w:rsid w:val="00220B70"/>
    <w:rsid w:val="00233150"/>
    <w:rsid w:val="00234AB8"/>
    <w:rsid w:val="00251969"/>
    <w:rsid w:val="00252879"/>
    <w:rsid w:val="0026705A"/>
    <w:rsid w:val="00274E37"/>
    <w:rsid w:val="0028517E"/>
    <w:rsid w:val="002A7706"/>
    <w:rsid w:val="002A7AFE"/>
    <w:rsid w:val="002B05FA"/>
    <w:rsid w:val="002B1A42"/>
    <w:rsid w:val="002C03B0"/>
    <w:rsid w:val="002C683C"/>
    <w:rsid w:val="002D4E0A"/>
    <w:rsid w:val="002E322B"/>
    <w:rsid w:val="002F2EDE"/>
    <w:rsid w:val="002F7BAE"/>
    <w:rsid w:val="0030041D"/>
    <w:rsid w:val="00303F34"/>
    <w:rsid w:val="00317111"/>
    <w:rsid w:val="003337D9"/>
    <w:rsid w:val="0034399A"/>
    <w:rsid w:val="00384ECA"/>
    <w:rsid w:val="00386CC9"/>
    <w:rsid w:val="003932B7"/>
    <w:rsid w:val="00394CBC"/>
    <w:rsid w:val="003E3047"/>
    <w:rsid w:val="003F2847"/>
    <w:rsid w:val="003F49CC"/>
    <w:rsid w:val="00430185"/>
    <w:rsid w:val="004321A5"/>
    <w:rsid w:val="00441DFB"/>
    <w:rsid w:val="00441F9C"/>
    <w:rsid w:val="00454103"/>
    <w:rsid w:val="00454C8D"/>
    <w:rsid w:val="00461416"/>
    <w:rsid w:val="0046343D"/>
    <w:rsid w:val="00467531"/>
    <w:rsid w:val="00474A44"/>
    <w:rsid w:val="00476C84"/>
    <w:rsid w:val="00490713"/>
    <w:rsid w:val="004A44DE"/>
    <w:rsid w:val="004A4830"/>
    <w:rsid w:val="004B192F"/>
    <w:rsid w:val="004B4DE8"/>
    <w:rsid w:val="004C7BF5"/>
    <w:rsid w:val="004D02E0"/>
    <w:rsid w:val="004D1003"/>
    <w:rsid w:val="004D43EC"/>
    <w:rsid w:val="004D66F2"/>
    <w:rsid w:val="004D687B"/>
    <w:rsid w:val="004F5119"/>
    <w:rsid w:val="004F7061"/>
    <w:rsid w:val="00507F97"/>
    <w:rsid w:val="00512469"/>
    <w:rsid w:val="00516E99"/>
    <w:rsid w:val="00517D42"/>
    <w:rsid w:val="00520D77"/>
    <w:rsid w:val="00524650"/>
    <w:rsid w:val="00530E95"/>
    <w:rsid w:val="00533A6B"/>
    <w:rsid w:val="00534A17"/>
    <w:rsid w:val="005375CC"/>
    <w:rsid w:val="00561368"/>
    <w:rsid w:val="00573826"/>
    <w:rsid w:val="00573F26"/>
    <w:rsid w:val="005829B8"/>
    <w:rsid w:val="005A22C2"/>
    <w:rsid w:val="005B6F8E"/>
    <w:rsid w:val="005C0322"/>
    <w:rsid w:val="005D36AE"/>
    <w:rsid w:val="005D5034"/>
    <w:rsid w:val="005D5A2C"/>
    <w:rsid w:val="005E04B3"/>
    <w:rsid w:val="006069C6"/>
    <w:rsid w:val="00616F1E"/>
    <w:rsid w:val="00634E5D"/>
    <w:rsid w:val="00647802"/>
    <w:rsid w:val="00651056"/>
    <w:rsid w:val="00651581"/>
    <w:rsid w:val="006574AB"/>
    <w:rsid w:val="006727AD"/>
    <w:rsid w:val="00686BA2"/>
    <w:rsid w:val="00687383"/>
    <w:rsid w:val="006911A7"/>
    <w:rsid w:val="0069517A"/>
    <w:rsid w:val="00695EB5"/>
    <w:rsid w:val="006A054E"/>
    <w:rsid w:val="006A335B"/>
    <w:rsid w:val="006A6C03"/>
    <w:rsid w:val="006B3D72"/>
    <w:rsid w:val="006C1E82"/>
    <w:rsid w:val="006D76CB"/>
    <w:rsid w:val="006F0D59"/>
    <w:rsid w:val="00700105"/>
    <w:rsid w:val="0070091E"/>
    <w:rsid w:val="007112DE"/>
    <w:rsid w:val="0071685C"/>
    <w:rsid w:val="00716D8D"/>
    <w:rsid w:val="0072229E"/>
    <w:rsid w:val="00726BC5"/>
    <w:rsid w:val="00731ED3"/>
    <w:rsid w:val="0073239F"/>
    <w:rsid w:val="007346B0"/>
    <w:rsid w:val="0073477B"/>
    <w:rsid w:val="0073582A"/>
    <w:rsid w:val="0074572F"/>
    <w:rsid w:val="007533BF"/>
    <w:rsid w:val="00755515"/>
    <w:rsid w:val="00781B57"/>
    <w:rsid w:val="0079786B"/>
    <w:rsid w:val="007A02AE"/>
    <w:rsid w:val="007A72CD"/>
    <w:rsid w:val="007A7329"/>
    <w:rsid w:val="007C0738"/>
    <w:rsid w:val="007C0E25"/>
    <w:rsid w:val="007C3E4E"/>
    <w:rsid w:val="007D4676"/>
    <w:rsid w:val="007E07A7"/>
    <w:rsid w:val="007E1B25"/>
    <w:rsid w:val="007E64CA"/>
    <w:rsid w:val="007F0F19"/>
    <w:rsid w:val="00802549"/>
    <w:rsid w:val="008177E8"/>
    <w:rsid w:val="00826461"/>
    <w:rsid w:val="008342EA"/>
    <w:rsid w:val="00847494"/>
    <w:rsid w:val="008540FF"/>
    <w:rsid w:val="00881A3C"/>
    <w:rsid w:val="008834B4"/>
    <w:rsid w:val="00890FBC"/>
    <w:rsid w:val="00897AEB"/>
    <w:rsid w:val="008A239B"/>
    <w:rsid w:val="008B6106"/>
    <w:rsid w:val="008C31D4"/>
    <w:rsid w:val="008C5828"/>
    <w:rsid w:val="008C7B19"/>
    <w:rsid w:val="008D1B51"/>
    <w:rsid w:val="008E1ADF"/>
    <w:rsid w:val="008E3888"/>
    <w:rsid w:val="008F4352"/>
    <w:rsid w:val="009006AC"/>
    <w:rsid w:val="00907583"/>
    <w:rsid w:val="00931267"/>
    <w:rsid w:val="00931B3D"/>
    <w:rsid w:val="00932E8E"/>
    <w:rsid w:val="00934C4F"/>
    <w:rsid w:val="009405D9"/>
    <w:rsid w:val="00944113"/>
    <w:rsid w:val="00964CB7"/>
    <w:rsid w:val="0097562B"/>
    <w:rsid w:val="00987185"/>
    <w:rsid w:val="009B371C"/>
    <w:rsid w:val="009B51C0"/>
    <w:rsid w:val="009C7E27"/>
    <w:rsid w:val="009D5CBE"/>
    <w:rsid w:val="009E3211"/>
    <w:rsid w:val="009E5D05"/>
    <w:rsid w:val="009E6702"/>
    <w:rsid w:val="009F47F7"/>
    <w:rsid w:val="00A0559C"/>
    <w:rsid w:val="00A100E1"/>
    <w:rsid w:val="00A13F66"/>
    <w:rsid w:val="00A22433"/>
    <w:rsid w:val="00A2250E"/>
    <w:rsid w:val="00A3249C"/>
    <w:rsid w:val="00A340CC"/>
    <w:rsid w:val="00A361B8"/>
    <w:rsid w:val="00A43E47"/>
    <w:rsid w:val="00A44873"/>
    <w:rsid w:val="00A552D9"/>
    <w:rsid w:val="00A5613A"/>
    <w:rsid w:val="00A615A8"/>
    <w:rsid w:val="00A64A15"/>
    <w:rsid w:val="00A73CF3"/>
    <w:rsid w:val="00A754E4"/>
    <w:rsid w:val="00A77F2A"/>
    <w:rsid w:val="00A82F22"/>
    <w:rsid w:val="00A96671"/>
    <w:rsid w:val="00AB0CE1"/>
    <w:rsid w:val="00AC33CE"/>
    <w:rsid w:val="00AD20E8"/>
    <w:rsid w:val="00AD7D09"/>
    <w:rsid w:val="00AD7EF7"/>
    <w:rsid w:val="00AE6D52"/>
    <w:rsid w:val="00AF0800"/>
    <w:rsid w:val="00B05485"/>
    <w:rsid w:val="00B1692E"/>
    <w:rsid w:val="00B17DB5"/>
    <w:rsid w:val="00B31F83"/>
    <w:rsid w:val="00B32700"/>
    <w:rsid w:val="00B3304C"/>
    <w:rsid w:val="00B40791"/>
    <w:rsid w:val="00B74704"/>
    <w:rsid w:val="00B9043A"/>
    <w:rsid w:val="00BB103F"/>
    <w:rsid w:val="00BB4C76"/>
    <w:rsid w:val="00BB7080"/>
    <w:rsid w:val="00BE5C8F"/>
    <w:rsid w:val="00BF378F"/>
    <w:rsid w:val="00BF4554"/>
    <w:rsid w:val="00C0093E"/>
    <w:rsid w:val="00C0568F"/>
    <w:rsid w:val="00C05B53"/>
    <w:rsid w:val="00C068D1"/>
    <w:rsid w:val="00C135FE"/>
    <w:rsid w:val="00C17BD4"/>
    <w:rsid w:val="00C3291A"/>
    <w:rsid w:val="00C37C83"/>
    <w:rsid w:val="00C404F3"/>
    <w:rsid w:val="00C450DC"/>
    <w:rsid w:val="00C5156B"/>
    <w:rsid w:val="00C63208"/>
    <w:rsid w:val="00C65D56"/>
    <w:rsid w:val="00C66322"/>
    <w:rsid w:val="00C73F85"/>
    <w:rsid w:val="00C75BF3"/>
    <w:rsid w:val="00C773A5"/>
    <w:rsid w:val="00C83923"/>
    <w:rsid w:val="00C91A58"/>
    <w:rsid w:val="00C9392B"/>
    <w:rsid w:val="00CA3251"/>
    <w:rsid w:val="00CB42D9"/>
    <w:rsid w:val="00CB55E5"/>
    <w:rsid w:val="00CC0398"/>
    <w:rsid w:val="00CD0413"/>
    <w:rsid w:val="00CF12D0"/>
    <w:rsid w:val="00CF4FE0"/>
    <w:rsid w:val="00CF7196"/>
    <w:rsid w:val="00D2674C"/>
    <w:rsid w:val="00D33D9B"/>
    <w:rsid w:val="00D4501E"/>
    <w:rsid w:val="00D5176C"/>
    <w:rsid w:val="00D51CF3"/>
    <w:rsid w:val="00D54194"/>
    <w:rsid w:val="00D5433A"/>
    <w:rsid w:val="00D61B7A"/>
    <w:rsid w:val="00D63F4D"/>
    <w:rsid w:val="00D75779"/>
    <w:rsid w:val="00D80E55"/>
    <w:rsid w:val="00DA5308"/>
    <w:rsid w:val="00DB0F88"/>
    <w:rsid w:val="00DB3E44"/>
    <w:rsid w:val="00DC6445"/>
    <w:rsid w:val="00DD0D00"/>
    <w:rsid w:val="00DE40DF"/>
    <w:rsid w:val="00DF1DA7"/>
    <w:rsid w:val="00DF4FEF"/>
    <w:rsid w:val="00DF7875"/>
    <w:rsid w:val="00E013E0"/>
    <w:rsid w:val="00E03A82"/>
    <w:rsid w:val="00E07B93"/>
    <w:rsid w:val="00E14C34"/>
    <w:rsid w:val="00E1691C"/>
    <w:rsid w:val="00E2059C"/>
    <w:rsid w:val="00E20853"/>
    <w:rsid w:val="00E36DDE"/>
    <w:rsid w:val="00E43707"/>
    <w:rsid w:val="00E449C4"/>
    <w:rsid w:val="00E45340"/>
    <w:rsid w:val="00E66301"/>
    <w:rsid w:val="00E84338"/>
    <w:rsid w:val="00E91CC4"/>
    <w:rsid w:val="00E92069"/>
    <w:rsid w:val="00EA4817"/>
    <w:rsid w:val="00EA6942"/>
    <w:rsid w:val="00EB039D"/>
    <w:rsid w:val="00EB1F84"/>
    <w:rsid w:val="00EC291A"/>
    <w:rsid w:val="00EC4B9A"/>
    <w:rsid w:val="00ED33C1"/>
    <w:rsid w:val="00ED6FBA"/>
    <w:rsid w:val="00EE1924"/>
    <w:rsid w:val="00EF6D49"/>
    <w:rsid w:val="00F01487"/>
    <w:rsid w:val="00F01BA8"/>
    <w:rsid w:val="00F22E1A"/>
    <w:rsid w:val="00F23252"/>
    <w:rsid w:val="00F3182C"/>
    <w:rsid w:val="00F360AC"/>
    <w:rsid w:val="00F4221D"/>
    <w:rsid w:val="00F44659"/>
    <w:rsid w:val="00F52FD8"/>
    <w:rsid w:val="00F57C61"/>
    <w:rsid w:val="00F60119"/>
    <w:rsid w:val="00F656EF"/>
    <w:rsid w:val="00F731EA"/>
    <w:rsid w:val="00F75630"/>
    <w:rsid w:val="00F91780"/>
    <w:rsid w:val="00F946A6"/>
    <w:rsid w:val="00F96116"/>
    <w:rsid w:val="00FA48C5"/>
    <w:rsid w:val="00FA6920"/>
    <w:rsid w:val="00FB2583"/>
    <w:rsid w:val="00FB4363"/>
    <w:rsid w:val="00FD1C20"/>
    <w:rsid w:val="00FE1649"/>
    <w:rsid w:val="00FE48F9"/>
    <w:rsid w:val="00FE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616389F"/>
  <w15:docId w15:val="{3175AD92-8222-46AB-9016-8FA857D13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G Times (WN)" w:eastAsia="Times New Roman" w:hAnsi="CG Times (WN)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D52"/>
    <w:rPr>
      <w:rFonts w:ascii="Times New Roman" w:eastAsia="MS Mincho" w:hAnsi="Times New Roman"/>
      <w:sz w:val="24"/>
      <w:szCs w:val="24"/>
      <w:lang w:eastAsia="ja-JP"/>
    </w:rPr>
  </w:style>
  <w:style w:type="paragraph" w:styleId="Ttulo1">
    <w:name w:val="heading 1"/>
    <w:basedOn w:val="Normal"/>
    <w:next w:val="Normal"/>
    <w:link w:val="Ttulo1Char"/>
    <w:uiPriority w:val="99"/>
    <w:qFormat/>
    <w:rsid w:val="00D61B7A"/>
    <w:pPr>
      <w:spacing w:before="240"/>
      <w:outlineLvl w:val="0"/>
    </w:pPr>
    <w:rPr>
      <w:rFonts w:ascii="Univers (WN)" w:hAnsi="Univers (WN)"/>
      <w:b/>
      <w:u w:val="single"/>
    </w:rPr>
  </w:style>
  <w:style w:type="paragraph" w:styleId="Ttulo2">
    <w:name w:val="heading 2"/>
    <w:basedOn w:val="Normal"/>
    <w:next w:val="Normal"/>
    <w:link w:val="Ttulo2Char"/>
    <w:uiPriority w:val="99"/>
    <w:qFormat/>
    <w:rsid w:val="00D61B7A"/>
    <w:pPr>
      <w:spacing w:before="120"/>
      <w:outlineLvl w:val="1"/>
    </w:pPr>
    <w:rPr>
      <w:rFonts w:ascii="Univers (WN)" w:hAnsi="Univers (WN)"/>
      <w:b/>
    </w:rPr>
  </w:style>
  <w:style w:type="paragraph" w:styleId="Ttulo3">
    <w:name w:val="heading 3"/>
    <w:basedOn w:val="Normal"/>
    <w:next w:val="Recuonormal"/>
    <w:link w:val="Ttulo3Char"/>
    <w:uiPriority w:val="99"/>
    <w:qFormat/>
    <w:rsid w:val="00D61B7A"/>
    <w:pPr>
      <w:ind w:left="354"/>
      <w:outlineLvl w:val="2"/>
    </w:pPr>
    <w:rPr>
      <w:rFonts w:ascii="CG Times (WN)" w:hAnsi="CG Times (WN)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473E"/>
    <w:rPr>
      <w:rFonts w:asciiTheme="majorHAnsi" w:eastAsiaTheme="majorEastAsia" w:hAnsiTheme="majorHAnsi" w:cstheme="majorBidi"/>
      <w:b/>
      <w:bCs/>
      <w:kern w:val="32"/>
      <w:sz w:val="32"/>
      <w:szCs w:val="32"/>
      <w:lang w:eastAsia="ja-JP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473E"/>
    <w:rPr>
      <w:rFonts w:asciiTheme="majorHAnsi" w:eastAsiaTheme="majorEastAsia" w:hAnsiTheme="majorHAnsi" w:cstheme="majorBidi"/>
      <w:b/>
      <w:bCs/>
      <w:i/>
      <w:iCs/>
      <w:sz w:val="28"/>
      <w:szCs w:val="28"/>
      <w:lang w:eastAsia="ja-JP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473E"/>
    <w:rPr>
      <w:rFonts w:asciiTheme="majorHAnsi" w:eastAsiaTheme="majorEastAsia" w:hAnsiTheme="majorHAnsi" w:cstheme="majorBidi"/>
      <w:b/>
      <w:bCs/>
      <w:sz w:val="26"/>
      <w:szCs w:val="26"/>
      <w:lang w:eastAsia="ja-JP"/>
    </w:rPr>
  </w:style>
  <w:style w:type="paragraph" w:styleId="Recuonormal">
    <w:name w:val="Normal Indent"/>
    <w:basedOn w:val="Normal"/>
    <w:uiPriority w:val="99"/>
    <w:rsid w:val="00D61B7A"/>
    <w:pPr>
      <w:ind w:left="708"/>
    </w:pPr>
  </w:style>
  <w:style w:type="paragraph" w:styleId="Cabealho">
    <w:name w:val="header"/>
    <w:basedOn w:val="Normal"/>
    <w:link w:val="CabealhoChar"/>
    <w:uiPriority w:val="99"/>
    <w:rsid w:val="00D61B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F473E"/>
    <w:rPr>
      <w:rFonts w:ascii="Times New Roman" w:eastAsia="MS Mincho" w:hAnsi="Times New Roman"/>
      <w:sz w:val="24"/>
      <w:szCs w:val="24"/>
      <w:lang w:eastAsia="ja-JP"/>
    </w:rPr>
  </w:style>
  <w:style w:type="paragraph" w:customStyle="1" w:styleId="Item1">
    <w:name w:val="Item 1"/>
    <w:basedOn w:val="Normal"/>
    <w:next w:val="Normal"/>
    <w:uiPriority w:val="99"/>
    <w:rsid w:val="00D61B7A"/>
    <w:pPr>
      <w:ind w:left="142"/>
    </w:pPr>
  </w:style>
  <w:style w:type="paragraph" w:customStyle="1" w:styleId="Item2">
    <w:name w:val="Item 2"/>
    <w:basedOn w:val="Item1"/>
    <w:uiPriority w:val="99"/>
    <w:rsid w:val="00D61B7A"/>
    <w:pPr>
      <w:ind w:left="709" w:hanging="142"/>
    </w:pPr>
  </w:style>
  <w:style w:type="paragraph" w:styleId="Rodap">
    <w:name w:val="footer"/>
    <w:basedOn w:val="Normal"/>
    <w:link w:val="RodapChar"/>
    <w:uiPriority w:val="99"/>
    <w:rsid w:val="00D61B7A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F473E"/>
    <w:rPr>
      <w:rFonts w:ascii="Times New Roman" w:eastAsia="MS Mincho" w:hAnsi="Times New Roman"/>
      <w:sz w:val="24"/>
      <w:szCs w:val="24"/>
      <w:lang w:eastAsia="ja-JP"/>
    </w:rPr>
  </w:style>
  <w:style w:type="paragraph" w:customStyle="1" w:styleId="Estilo1">
    <w:name w:val="Estilo1"/>
    <w:basedOn w:val="Normal"/>
    <w:uiPriority w:val="99"/>
    <w:rsid w:val="00D61B7A"/>
    <w:rPr>
      <w:rFonts w:ascii="Arial" w:hAnsi="Arial"/>
      <w:sz w:val="22"/>
    </w:rPr>
  </w:style>
  <w:style w:type="paragraph" w:customStyle="1" w:styleId="TtuloDec">
    <w:name w:val="TítuloDec"/>
    <w:basedOn w:val="Normal"/>
    <w:uiPriority w:val="99"/>
    <w:rsid w:val="00D61B7A"/>
    <w:pPr>
      <w:jc w:val="center"/>
    </w:pPr>
    <w:rPr>
      <w:b/>
      <w:caps/>
    </w:rPr>
  </w:style>
  <w:style w:type="paragraph" w:customStyle="1" w:styleId="Ementa">
    <w:name w:val="Ementa"/>
    <w:basedOn w:val="Normal"/>
    <w:uiPriority w:val="99"/>
    <w:rsid w:val="00D61B7A"/>
    <w:pPr>
      <w:spacing w:before="240"/>
      <w:ind w:left="1134"/>
      <w:jc w:val="both"/>
    </w:pPr>
  </w:style>
  <w:style w:type="paragraph" w:customStyle="1" w:styleId="Texto">
    <w:name w:val="Texto"/>
    <w:basedOn w:val="Normal"/>
    <w:uiPriority w:val="99"/>
    <w:rsid w:val="00D61B7A"/>
    <w:pPr>
      <w:spacing w:before="240"/>
      <w:ind w:firstLine="567"/>
      <w:jc w:val="both"/>
    </w:pPr>
  </w:style>
  <w:style w:type="character" w:styleId="Hyperlink">
    <w:name w:val="Hyperlink"/>
    <w:basedOn w:val="Fontepargpadro"/>
    <w:uiPriority w:val="99"/>
    <w:rsid w:val="00D61B7A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781B5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rsid w:val="00FA48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F473E"/>
    <w:rPr>
      <w:rFonts w:ascii="Times New Roman" w:eastAsia="MS Mincho" w:hAnsi="Times New Roman"/>
      <w:sz w:val="0"/>
      <w:szCs w:val="0"/>
      <w:lang w:eastAsia="ja-JP"/>
    </w:rPr>
  </w:style>
  <w:style w:type="character" w:styleId="Forte">
    <w:name w:val="Strong"/>
    <w:basedOn w:val="Fontepargpadro"/>
    <w:uiPriority w:val="22"/>
    <w:qFormat/>
    <w:locked/>
    <w:rsid w:val="001C4D99"/>
    <w:rPr>
      <w:b/>
      <w:bCs/>
    </w:rPr>
  </w:style>
  <w:style w:type="paragraph" w:customStyle="1" w:styleId="texto0">
    <w:name w:val="texto"/>
    <w:basedOn w:val="Normal"/>
    <w:rsid w:val="00802549"/>
    <w:pPr>
      <w:spacing w:before="100" w:beforeAutospacing="1" w:after="100" w:afterAutospacing="1"/>
    </w:pPr>
    <w:rPr>
      <w:rFonts w:ascii="Arial" w:eastAsia="Times New Roman" w:hAnsi="Arial" w:cs="Arial"/>
      <w:color w:val="000000"/>
      <w:sz w:val="15"/>
      <w:szCs w:val="15"/>
      <w:lang w:eastAsia="pt-BR"/>
    </w:rPr>
  </w:style>
  <w:style w:type="paragraph" w:styleId="NormalWeb">
    <w:name w:val="Normal (Web)"/>
    <w:basedOn w:val="Normal"/>
    <w:uiPriority w:val="99"/>
    <w:unhideWhenUsed/>
    <w:rsid w:val="001C15D8"/>
    <w:rPr>
      <w:rFonts w:eastAsiaTheme="minorHAns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8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odelos\Abiqui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5F3349-D8E5-42AB-8A71-DAD6D0CE3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Abiquim.dot</Template>
  <TotalTime>7</TotalTime>
  <Pages>1</Pages>
  <Words>115</Words>
  <Characters>706</Characters>
  <Application>Microsoft Office Word</Application>
  <DocSecurity>0</DocSecurity>
  <Lines>27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Arquivo de Estilo NORMAL</vt:lpstr>
    </vt:vector>
  </TitlesOfParts>
  <Company>Abiquim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Arquivo de Estilo NORMAL</dc:title>
  <dc:subject>Estilo Econômico</dc:subject>
  <dc:creator>Flavio Ferreira da Silva (Abiquim)</dc:creator>
  <cp:lastModifiedBy>Fátima Ribeiro</cp:lastModifiedBy>
  <cp:revision>13</cp:revision>
  <cp:lastPrinted>2011-07-11T18:50:00Z</cp:lastPrinted>
  <dcterms:created xsi:type="dcterms:W3CDTF">2025-12-05T12:02:00Z</dcterms:created>
  <dcterms:modified xsi:type="dcterms:W3CDTF">2025-12-05T17:05:00Z</dcterms:modified>
</cp:coreProperties>
</file>